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B5776" w14:textId="77777777" w:rsidR="000A7935" w:rsidRPr="00E43F8C" w:rsidRDefault="000A7935" w:rsidP="000A7935">
      <w:pPr>
        <w:pStyle w:val="af2"/>
        <w:spacing w:line="360" w:lineRule="auto"/>
        <w:jc w:val="center"/>
        <w:rPr>
          <w:b/>
          <w:bCs/>
          <w:sz w:val="28"/>
          <w:szCs w:val="28"/>
        </w:rPr>
      </w:pPr>
      <w:r w:rsidRPr="00E43F8C">
        <w:rPr>
          <w:b/>
          <w:bCs/>
          <w:sz w:val="28"/>
          <w:szCs w:val="28"/>
        </w:rPr>
        <w:t xml:space="preserve">«Мини-музей </w:t>
      </w:r>
      <w:r w:rsidRPr="00E43F8C">
        <w:rPr>
          <w:b/>
          <w:bCs/>
          <w:color w:val="000000"/>
          <w:sz w:val="28"/>
          <w:szCs w:val="28"/>
          <w:lang w:eastAsia="ru-RU" w:bidi="ru-RU"/>
        </w:rPr>
        <w:t xml:space="preserve">«Дайн </w:t>
      </w:r>
      <w:proofErr w:type="spellStart"/>
      <w:r w:rsidRPr="00E43F8C">
        <w:rPr>
          <w:b/>
          <w:bCs/>
          <w:color w:val="000000"/>
          <w:sz w:val="28"/>
          <w:szCs w:val="28"/>
          <w:lang w:eastAsia="ru-RU" w:bidi="ru-RU"/>
        </w:rPr>
        <w:t>оьзда</w:t>
      </w:r>
      <w:proofErr w:type="spellEnd"/>
      <w:r w:rsidRPr="00E43F8C">
        <w:rPr>
          <w:b/>
          <w:bCs/>
          <w:color w:val="000000"/>
          <w:sz w:val="28"/>
          <w:szCs w:val="28"/>
          <w:lang w:eastAsia="ru-RU" w:bidi="ru-RU"/>
        </w:rPr>
        <w:t xml:space="preserve"> </w:t>
      </w:r>
      <w:proofErr w:type="spellStart"/>
      <w:r w:rsidRPr="00E43F8C">
        <w:rPr>
          <w:b/>
          <w:bCs/>
          <w:color w:val="000000"/>
          <w:sz w:val="28"/>
          <w:szCs w:val="28"/>
          <w:lang w:eastAsia="ru-RU" w:bidi="ru-RU"/>
        </w:rPr>
        <w:t>кхерч</w:t>
      </w:r>
      <w:proofErr w:type="spellEnd"/>
      <w:r w:rsidRPr="00E43F8C">
        <w:rPr>
          <w:b/>
          <w:bCs/>
          <w:color w:val="000000"/>
          <w:sz w:val="28"/>
          <w:szCs w:val="28"/>
          <w:lang w:eastAsia="ru-RU" w:bidi="ru-RU"/>
        </w:rPr>
        <w:t>»</w:t>
      </w:r>
      <w:r w:rsidRPr="00E43F8C">
        <w:rPr>
          <w:b/>
          <w:bCs/>
          <w:sz w:val="28"/>
          <w:szCs w:val="28"/>
        </w:rPr>
        <w:t>»</w:t>
      </w:r>
    </w:p>
    <w:p w14:paraId="03CE3E2B" w14:textId="39B7545A" w:rsidR="006101FF" w:rsidRDefault="00F837EC" w:rsidP="001A5918">
      <w:pPr>
        <w:tabs>
          <w:tab w:val="left" w:pos="6525"/>
        </w:tabs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5F0075D6" wp14:editId="024DF0FC">
            <wp:simplePos x="0" y="0"/>
            <wp:positionH relativeFrom="column">
              <wp:posOffset>162560</wp:posOffset>
            </wp:positionH>
            <wp:positionV relativeFrom="paragraph">
              <wp:posOffset>3091180</wp:posOffset>
            </wp:positionV>
            <wp:extent cx="3657600" cy="22860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935">
        <w:rPr>
          <w:noProof/>
        </w:rPr>
        <w:drawing>
          <wp:inline distT="0" distB="0" distL="0" distR="0" wp14:anchorId="5D8073E0" wp14:editId="0D3197EA">
            <wp:extent cx="7534275" cy="29813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722" cy="298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97DEC" w14:textId="28114601" w:rsidR="00AD0D84" w:rsidRDefault="00F837EC" w:rsidP="00F837EC">
      <w:pPr>
        <w:tabs>
          <w:tab w:val="left" w:pos="930"/>
          <w:tab w:val="center" w:pos="5669"/>
        </w:tabs>
      </w:pPr>
      <w:r>
        <w:tab/>
      </w:r>
      <w:r>
        <w:rPr>
          <w:noProof/>
        </w:rPr>
        <w:drawing>
          <wp:inline distT="0" distB="0" distL="0" distR="0" wp14:anchorId="6936D929" wp14:editId="45EA5912">
            <wp:extent cx="3105150" cy="2314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281" cy="236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8BE6B" w14:textId="0322B018" w:rsidR="00F837EC" w:rsidRPr="00F837EC" w:rsidRDefault="00F837EC" w:rsidP="00F837EC">
      <w:pPr>
        <w:tabs>
          <w:tab w:val="left" w:pos="930"/>
          <w:tab w:val="center" w:pos="5669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4BC92FC" wp14:editId="0BC7DDA5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2066925" cy="1631315"/>
            <wp:effectExtent l="0" t="0" r="9525" b="698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361DCB3" wp14:editId="081EBD25">
            <wp:extent cx="2741930" cy="1650758"/>
            <wp:effectExtent l="0" t="0" r="127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71" cy="166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198ED70E" wp14:editId="28EB0EB7">
            <wp:extent cx="2104390" cy="1635398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17" cy="164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03ACF" w14:textId="61E87F3C" w:rsidR="00AD0D84" w:rsidRDefault="00F837EC" w:rsidP="00AD0D84">
      <w:pPr>
        <w:tabs>
          <w:tab w:val="center" w:pos="3951"/>
          <w:tab w:val="left" w:pos="501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E044718" wp14:editId="33614B39">
            <wp:simplePos x="0" y="0"/>
            <wp:positionH relativeFrom="margin">
              <wp:posOffset>1096010</wp:posOffset>
            </wp:positionH>
            <wp:positionV relativeFrom="paragraph">
              <wp:posOffset>15875</wp:posOffset>
            </wp:positionV>
            <wp:extent cx="5238750" cy="25527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D84">
        <w:tab/>
      </w:r>
      <w:r w:rsidR="00AD0D84">
        <w:rPr>
          <w:noProof/>
        </w:rPr>
        <w:t xml:space="preserve">  </w:t>
      </w:r>
      <w:r w:rsidR="00AD0D84">
        <w:tab/>
      </w:r>
    </w:p>
    <w:sectPr w:rsidR="00AD0D84" w:rsidSect="000A793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F315B1" w14:textId="77777777" w:rsidR="005D2C12" w:rsidRDefault="005D2C12" w:rsidP="00777C22">
      <w:pPr>
        <w:spacing w:after="0" w:line="240" w:lineRule="auto"/>
      </w:pPr>
      <w:r>
        <w:separator/>
      </w:r>
    </w:p>
  </w:endnote>
  <w:endnote w:type="continuationSeparator" w:id="0">
    <w:p w14:paraId="4D01DC6D" w14:textId="77777777" w:rsidR="005D2C12" w:rsidRDefault="005D2C12" w:rsidP="00777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A659B" w14:textId="77777777" w:rsidR="005D2C12" w:rsidRDefault="005D2C12" w:rsidP="00777C22">
      <w:pPr>
        <w:spacing w:after="0" w:line="240" w:lineRule="auto"/>
      </w:pPr>
      <w:r>
        <w:separator/>
      </w:r>
    </w:p>
  </w:footnote>
  <w:footnote w:type="continuationSeparator" w:id="0">
    <w:p w14:paraId="11ABA29E" w14:textId="77777777" w:rsidR="005D2C12" w:rsidRDefault="005D2C12" w:rsidP="00777C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D21CF"/>
    <w:multiLevelType w:val="multilevel"/>
    <w:tmpl w:val="6E205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5864CC"/>
    <w:multiLevelType w:val="multilevel"/>
    <w:tmpl w:val="76B6B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CE085D"/>
    <w:multiLevelType w:val="multilevel"/>
    <w:tmpl w:val="06FAE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F415F4"/>
    <w:multiLevelType w:val="multilevel"/>
    <w:tmpl w:val="C4EAD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60251D"/>
    <w:multiLevelType w:val="multilevel"/>
    <w:tmpl w:val="F9B0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3CB11FE"/>
    <w:multiLevelType w:val="multilevel"/>
    <w:tmpl w:val="BC664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A8E6D13"/>
    <w:multiLevelType w:val="multilevel"/>
    <w:tmpl w:val="5D448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10C7FA9"/>
    <w:multiLevelType w:val="hybridMultilevel"/>
    <w:tmpl w:val="0A76A424"/>
    <w:lvl w:ilvl="0" w:tplc="8602A3BC">
      <w:start w:val="1"/>
      <w:numFmt w:val="decimal"/>
      <w:lvlText w:val="%1."/>
      <w:lvlJc w:val="left"/>
      <w:pPr>
        <w:ind w:left="22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52" w:hanging="360"/>
      </w:pPr>
    </w:lvl>
    <w:lvl w:ilvl="2" w:tplc="0419001B" w:tentative="1">
      <w:start w:val="1"/>
      <w:numFmt w:val="lowerRoman"/>
      <w:lvlText w:val="%3."/>
      <w:lvlJc w:val="right"/>
      <w:pPr>
        <w:ind w:left="3672" w:hanging="180"/>
      </w:pPr>
    </w:lvl>
    <w:lvl w:ilvl="3" w:tplc="0419000F" w:tentative="1">
      <w:start w:val="1"/>
      <w:numFmt w:val="decimal"/>
      <w:lvlText w:val="%4."/>
      <w:lvlJc w:val="left"/>
      <w:pPr>
        <w:ind w:left="4392" w:hanging="360"/>
      </w:pPr>
    </w:lvl>
    <w:lvl w:ilvl="4" w:tplc="04190019" w:tentative="1">
      <w:start w:val="1"/>
      <w:numFmt w:val="lowerLetter"/>
      <w:lvlText w:val="%5."/>
      <w:lvlJc w:val="left"/>
      <w:pPr>
        <w:ind w:left="5112" w:hanging="360"/>
      </w:pPr>
    </w:lvl>
    <w:lvl w:ilvl="5" w:tplc="0419001B" w:tentative="1">
      <w:start w:val="1"/>
      <w:numFmt w:val="lowerRoman"/>
      <w:lvlText w:val="%6."/>
      <w:lvlJc w:val="right"/>
      <w:pPr>
        <w:ind w:left="5832" w:hanging="180"/>
      </w:pPr>
    </w:lvl>
    <w:lvl w:ilvl="6" w:tplc="0419000F" w:tentative="1">
      <w:start w:val="1"/>
      <w:numFmt w:val="decimal"/>
      <w:lvlText w:val="%7."/>
      <w:lvlJc w:val="left"/>
      <w:pPr>
        <w:ind w:left="6552" w:hanging="360"/>
      </w:pPr>
    </w:lvl>
    <w:lvl w:ilvl="7" w:tplc="04190019" w:tentative="1">
      <w:start w:val="1"/>
      <w:numFmt w:val="lowerLetter"/>
      <w:lvlText w:val="%8."/>
      <w:lvlJc w:val="left"/>
      <w:pPr>
        <w:ind w:left="7272" w:hanging="360"/>
      </w:pPr>
    </w:lvl>
    <w:lvl w:ilvl="8" w:tplc="0419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8" w15:restartNumberingAfterBreak="0">
    <w:nsid w:val="53F241E0"/>
    <w:multiLevelType w:val="multilevel"/>
    <w:tmpl w:val="FEF46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3CA100D"/>
    <w:multiLevelType w:val="hybridMultilevel"/>
    <w:tmpl w:val="8680727C"/>
    <w:lvl w:ilvl="0" w:tplc="74264014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65" w:hanging="180"/>
      </w:pPr>
      <w:rPr>
        <w:rFonts w:cs="Times New Roman"/>
      </w:rPr>
    </w:lvl>
  </w:abstractNum>
  <w:abstractNum w:abstractNumId="10" w15:restartNumberingAfterBreak="0">
    <w:nsid w:val="64D21DD7"/>
    <w:multiLevelType w:val="multilevel"/>
    <w:tmpl w:val="FF8C5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5552AE2"/>
    <w:multiLevelType w:val="multilevel"/>
    <w:tmpl w:val="9A4E2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F4D35AB"/>
    <w:multiLevelType w:val="hybridMultilevel"/>
    <w:tmpl w:val="55D2C5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A24167E"/>
    <w:multiLevelType w:val="hybridMultilevel"/>
    <w:tmpl w:val="0B40DE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97986038">
    <w:abstractNumId w:val="12"/>
  </w:num>
  <w:num w:numId="2" w16cid:durableId="1593127355">
    <w:abstractNumId w:val="13"/>
  </w:num>
  <w:num w:numId="3" w16cid:durableId="142084604">
    <w:abstractNumId w:val="9"/>
  </w:num>
  <w:num w:numId="4" w16cid:durableId="902449861">
    <w:abstractNumId w:val="7"/>
  </w:num>
  <w:num w:numId="5" w16cid:durableId="2078279813">
    <w:abstractNumId w:val="5"/>
  </w:num>
  <w:num w:numId="6" w16cid:durableId="1996059989">
    <w:abstractNumId w:val="2"/>
  </w:num>
  <w:num w:numId="7" w16cid:durableId="1430662531">
    <w:abstractNumId w:val="1"/>
  </w:num>
  <w:num w:numId="8" w16cid:durableId="1213616253">
    <w:abstractNumId w:val="6"/>
  </w:num>
  <w:num w:numId="9" w16cid:durableId="1926303972">
    <w:abstractNumId w:val="0"/>
  </w:num>
  <w:num w:numId="10" w16cid:durableId="1459639190">
    <w:abstractNumId w:val="3"/>
  </w:num>
  <w:num w:numId="11" w16cid:durableId="843400526">
    <w:abstractNumId w:val="10"/>
  </w:num>
  <w:num w:numId="12" w16cid:durableId="528878780">
    <w:abstractNumId w:val="8"/>
  </w:num>
  <w:num w:numId="13" w16cid:durableId="769591047">
    <w:abstractNumId w:val="4"/>
  </w:num>
  <w:num w:numId="14" w16cid:durableId="53080239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935"/>
    <w:rsid w:val="000A7935"/>
    <w:rsid w:val="00181ACA"/>
    <w:rsid w:val="001A5918"/>
    <w:rsid w:val="001E5C67"/>
    <w:rsid w:val="0022081A"/>
    <w:rsid w:val="00236A01"/>
    <w:rsid w:val="002E6C9B"/>
    <w:rsid w:val="003B1D01"/>
    <w:rsid w:val="003F4217"/>
    <w:rsid w:val="00402AB7"/>
    <w:rsid w:val="00461BB0"/>
    <w:rsid w:val="0049375F"/>
    <w:rsid w:val="005D2C12"/>
    <w:rsid w:val="006101FF"/>
    <w:rsid w:val="00617D23"/>
    <w:rsid w:val="007335A1"/>
    <w:rsid w:val="00751393"/>
    <w:rsid w:val="00777C22"/>
    <w:rsid w:val="00780C15"/>
    <w:rsid w:val="00782201"/>
    <w:rsid w:val="007E4A45"/>
    <w:rsid w:val="007F7F23"/>
    <w:rsid w:val="008551B4"/>
    <w:rsid w:val="00862162"/>
    <w:rsid w:val="008C4962"/>
    <w:rsid w:val="009227D9"/>
    <w:rsid w:val="009E0DFA"/>
    <w:rsid w:val="00A3123E"/>
    <w:rsid w:val="00A328BC"/>
    <w:rsid w:val="00A82098"/>
    <w:rsid w:val="00AD0D84"/>
    <w:rsid w:val="00AE3440"/>
    <w:rsid w:val="00B57665"/>
    <w:rsid w:val="00B63DC2"/>
    <w:rsid w:val="00B7230E"/>
    <w:rsid w:val="00BE069A"/>
    <w:rsid w:val="00C13DE7"/>
    <w:rsid w:val="00C24A50"/>
    <w:rsid w:val="00C32DE1"/>
    <w:rsid w:val="00C5525F"/>
    <w:rsid w:val="00C64E95"/>
    <w:rsid w:val="00CF4454"/>
    <w:rsid w:val="00D04EDF"/>
    <w:rsid w:val="00D108DD"/>
    <w:rsid w:val="00D2488D"/>
    <w:rsid w:val="00D448A3"/>
    <w:rsid w:val="00DA1C2F"/>
    <w:rsid w:val="00E15476"/>
    <w:rsid w:val="00E9381A"/>
    <w:rsid w:val="00F01EA6"/>
    <w:rsid w:val="00F109DD"/>
    <w:rsid w:val="00F81C68"/>
    <w:rsid w:val="00F83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32312"/>
  <w15:docId w15:val="{EA37B977-58ED-4FEC-A62B-E5CF7665A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820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77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77C22"/>
  </w:style>
  <w:style w:type="paragraph" w:styleId="a6">
    <w:name w:val="footer"/>
    <w:basedOn w:val="a"/>
    <w:link w:val="a7"/>
    <w:uiPriority w:val="99"/>
    <w:unhideWhenUsed/>
    <w:rsid w:val="00777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77C22"/>
  </w:style>
  <w:style w:type="paragraph" w:styleId="a8">
    <w:name w:val="List Paragraph"/>
    <w:basedOn w:val="a"/>
    <w:uiPriority w:val="34"/>
    <w:qFormat/>
    <w:rsid w:val="006101FF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9">
    <w:name w:val="Body Text Indent"/>
    <w:basedOn w:val="a"/>
    <w:link w:val="aa"/>
    <w:rsid w:val="006101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a">
    <w:name w:val="Основной текст с отступом Знак"/>
    <w:basedOn w:val="a0"/>
    <w:link w:val="a9"/>
    <w:rsid w:val="006101F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tyle5">
    <w:name w:val="Style5"/>
    <w:basedOn w:val="a"/>
    <w:rsid w:val="006101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6101FF"/>
    <w:rPr>
      <w:rFonts w:ascii="Times New Roman" w:hAnsi="Times New Roman" w:cs="Times New Roman" w:hint="default"/>
      <w:sz w:val="18"/>
      <w:szCs w:val="18"/>
    </w:rPr>
  </w:style>
  <w:style w:type="paragraph" w:customStyle="1" w:styleId="ParagraphStyle">
    <w:name w:val="Paragraph Style"/>
    <w:rsid w:val="006101F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b">
    <w:name w:val="Subtitle"/>
    <w:basedOn w:val="a"/>
    <w:link w:val="ac"/>
    <w:qFormat/>
    <w:rsid w:val="006101FF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8"/>
      <w:lang w:val="x-none" w:eastAsia="x-none"/>
    </w:rPr>
  </w:style>
  <w:style w:type="character" w:customStyle="1" w:styleId="ac">
    <w:name w:val="Подзаголовок Знак"/>
    <w:basedOn w:val="a0"/>
    <w:link w:val="ab"/>
    <w:rsid w:val="006101FF"/>
    <w:rPr>
      <w:rFonts w:ascii="Times New Roman" w:eastAsia="Times New Roman" w:hAnsi="Times New Roman" w:cs="Times New Roman"/>
      <w:sz w:val="24"/>
      <w:szCs w:val="28"/>
      <w:lang w:val="x-none" w:eastAsia="x-none"/>
    </w:rPr>
  </w:style>
  <w:style w:type="paragraph" w:styleId="ad">
    <w:name w:val="Balloon Text"/>
    <w:basedOn w:val="a"/>
    <w:link w:val="ae"/>
    <w:uiPriority w:val="99"/>
    <w:semiHidden/>
    <w:unhideWhenUsed/>
    <w:rsid w:val="00D04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04EDF"/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semiHidden/>
    <w:unhideWhenUsed/>
    <w:rsid w:val="00C24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C24A50"/>
    <w:rPr>
      <w:b/>
      <w:bCs/>
    </w:rPr>
  </w:style>
  <w:style w:type="character" w:customStyle="1" w:styleId="af1">
    <w:name w:val="Подпись к картинке_"/>
    <w:basedOn w:val="a0"/>
    <w:link w:val="af2"/>
    <w:rsid w:val="000A7935"/>
    <w:rPr>
      <w:rFonts w:ascii="Times New Roman" w:eastAsia="Times New Roman" w:hAnsi="Times New Roman" w:cs="Times New Roman"/>
      <w:sz w:val="36"/>
      <w:szCs w:val="36"/>
    </w:rPr>
  </w:style>
  <w:style w:type="paragraph" w:customStyle="1" w:styleId="af2">
    <w:name w:val="Подпись к картинке"/>
    <w:basedOn w:val="a"/>
    <w:link w:val="af1"/>
    <w:rsid w:val="000A7935"/>
    <w:pPr>
      <w:widowControl w:val="0"/>
      <w:spacing w:after="0" w:line="240" w:lineRule="auto"/>
    </w:pPr>
    <w:rPr>
      <w:rFonts w:ascii="Times New Roman" w:eastAsia="Times New Roman" w:hAnsi="Times New Roman" w:cs="Times New Roman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68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da\Desktop\WORD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517AD9-646E-48A2-B7F3-537A86091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WORD.dotx</Template>
  <TotalTime>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Heda</dc:creator>
  <cp:lastModifiedBy>Heda</cp:lastModifiedBy>
  <cp:revision>2</cp:revision>
  <cp:lastPrinted>2017-07-18T09:35:00Z</cp:lastPrinted>
  <dcterms:created xsi:type="dcterms:W3CDTF">2023-11-29T15:33:00Z</dcterms:created>
  <dcterms:modified xsi:type="dcterms:W3CDTF">2023-11-29T15:33:00Z</dcterms:modified>
</cp:coreProperties>
</file>